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23" w:rsidRPr="003A3AD9" w:rsidRDefault="00730623" w:rsidP="003A3AD9">
      <w:pPr>
        <w:shd w:val="clear" w:color="auto" w:fill="FFCCFF"/>
        <w:jc w:val="center"/>
        <w:rPr>
          <w:rFonts w:ascii="Times New Roman" w:hAnsi="Times New Roman"/>
          <w:b/>
          <w:sz w:val="52"/>
          <w:szCs w:val="52"/>
        </w:rPr>
      </w:pPr>
      <w:r w:rsidRPr="003A3AD9">
        <w:rPr>
          <w:rFonts w:ascii="Times New Roman" w:hAnsi="Times New Roman"/>
          <w:b/>
          <w:sz w:val="52"/>
          <w:szCs w:val="52"/>
        </w:rPr>
        <w:t>Одежда в разные сезоны</w:t>
      </w:r>
    </w:p>
    <w:p w:rsidR="00730623" w:rsidRPr="003A3AD9" w:rsidRDefault="00730623" w:rsidP="003A3AD9">
      <w:pPr>
        <w:shd w:val="clear" w:color="auto" w:fill="FFCCFF"/>
        <w:rPr>
          <w:rFonts w:ascii="Times New Roman" w:hAnsi="Times New Roman"/>
          <w:b/>
          <w:sz w:val="32"/>
          <w:szCs w:val="32"/>
        </w:rPr>
      </w:pPr>
      <w:r w:rsidRPr="003A3AD9">
        <w:rPr>
          <w:rFonts w:ascii="Times New Roman" w:hAnsi="Times New Roman"/>
          <w:b/>
          <w:sz w:val="32"/>
          <w:szCs w:val="32"/>
        </w:rPr>
        <w:t>В жаркую погоду 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730623" w:rsidRPr="003A3AD9" w:rsidRDefault="00730623" w:rsidP="003A3AD9">
      <w:pPr>
        <w:shd w:val="clear" w:color="auto" w:fill="FFCCFF"/>
        <w:rPr>
          <w:rFonts w:ascii="Times New Roman" w:hAnsi="Times New Roman"/>
          <w:b/>
          <w:sz w:val="32"/>
          <w:szCs w:val="32"/>
        </w:rPr>
      </w:pPr>
      <w:r w:rsidRPr="003A3AD9">
        <w:rPr>
          <w:rFonts w:ascii="Times New Roman" w:hAnsi="Times New Roman"/>
          <w:b/>
          <w:sz w:val="32"/>
          <w:szCs w:val="32"/>
        </w:rPr>
        <w:t>Весной и осенью в дождливую погоду верхняя одежда должна быть из непромокаемого материала с подстежкой, обладающими хорошими теплозащитными свойствами. Очень удобны куртки или комбинезоны на синтепоновой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 Если на улице холодно, вместо одной толстой теплой вещи лучше надеть две легкие и менее толстые.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730623" w:rsidRPr="003A3AD9" w:rsidRDefault="00730623" w:rsidP="003A3AD9">
      <w:pPr>
        <w:shd w:val="clear" w:color="auto" w:fill="FFCCFF"/>
        <w:rPr>
          <w:rFonts w:ascii="Times New Roman" w:hAnsi="Times New Roman"/>
          <w:b/>
          <w:sz w:val="32"/>
          <w:szCs w:val="32"/>
        </w:rPr>
      </w:pPr>
      <w:r w:rsidRPr="003A3AD9">
        <w:rPr>
          <w:rFonts w:ascii="Times New Roman" w:hAnsi="Times New Roman"/>
          <w:b/>
          <w:sz w:val="32"/>
          <w:szCs w:val="32"/>
        </w:rPr>
        <w:t>Верхняя зимняя одежда защищает детей от холода, ветра и влаги, поэтому должна состоять не менее чем из двух слоев, нижнего - теплозащитного и верхнего –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воротники, рукава.</w:t>
      </w:r>
    </w:p>
    <w:p w:rsidR="00730623" w:rsidRPr="003A3AD9" w:rsidRDefault="00730623" w:rsidP="003A3AD9">
      <w:pPr>
        <w:shd w:val="clear" w:color="auto" w:fill="FFCCFF"/>
        <w:rPr>
          <w:rFonts w:ascii="Times New Roman" w:hAnsi="Times New Roman"/>
          <w:b/>
          <w:sz w:val="32"/>
          <w:szCs w:val="32"/>
        </w:rPr>
      </w:pPr>
      <w:r w:rsidRPr="003A3AD9">
        <w:rPr>
          <w:rFonts w:ascii="Times New Roman" w:hAnsi="Times New Roman"/>
          <w:b/>
          <w:sz w:val="32"/>
          <w:szCs w:val="32"/>
        </w:rPr>
        <w:t xml:space="preserve"> </w:t>
      </w:r>
    </w:p>
    <w:sectPr w:rsidR="00730623" w:rsidRPr="003A3AD9" w:rsidSect="003A3AD9">
      <w:pgSz w:w="11906" w:h="16838"/>
      <w:pgMar w:top="1134" w:right="1134" w:bottom="1134" w:left="1418" w:header="709" w:footer="709" w:gutter="0"/>
      <w:pgBorders w:offsetFrom="page">
        <w:top w:val="gingerbreadMan" w:sz="30" w:space="24" w:color="auto"/>
        <w:left w:val="gingerbreadMan" w:sz="30" w:space="24" w:color="auto"/>
        <w:bottom w:val="gingerbreadMan" w:sz="30" w:space="24" w:color="auto"/>
        <w:right w:val="gingerbreadMan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268"/>
    <w:rsid w:val="001E16E1"/>
    <w:rsid w:val="003A3AD9"/>
    <w:rsid w:val="00547A94"/>
    <w:rsid w:val="00550B40"/>
    <w:rsid w:val="00730623"/>
    <w:rsid w:val="00B3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6E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208</Words>
  <Characters>1187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2012-10-24T08:38:00Z</dcterms:created>
  <dcterms:modified xsi:type="dcterms:W3CDTF">2013-09-22T03:16:00Z</dcterms:modified>
</cp:coreProperties>
</file>